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0160" w14:textId="6BA61C41" w:rsidR="00877613" w:rsidRPr="00BE095B" w:rsidRDefault="00877613" w:rsidP="4B83BD53">
      <w:pPr>
        <w:pStyle w:val="BodyTex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E095B">
        <w:rPr>
          <w:b/>
          <w:bCs/>
          <w:noProof/>
          <w:u w:val="single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E79F23D" wp14:editId="474ECC80">
                <wp:simplePos x="0" y="0"/>
                <wp:positionH relativeFrom="page">
                  <wp:posOffset>4342443</wp:posOffset>
                </wp:positionH>
                <wp:positionV relativeFrom="page">
                  <wp:posOffset>10293037</wp:posOffset>
                </wp:positionV>
                <wp:extent cx="758190" cy="113664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8190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E91BC" w14:textId="77777777" w:rsidR="00877613" w:rsidRDefault="00877613" w:rsidP="00877613">
                            <w:pPr>
                              <w:spacing w:line="178" w:lineRule="exact"/>
                              <w:rPr>
                                <w:rFonts w:asci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>
            <w:pict>
              <v:shapetype id="_x0000_t202" coordsize="21600,21600" o:spt="202" path="m,l,21600r21600,l21600,xe" w14:anchorId="1E79F23D">
                <v:stroke joinstyle="miter"/>
                <v:path gradientshapeok="t" o:connecttype="rect"/>
              </v:shapetype>
              <v:shape id="Textbox 2" style="position:absolute;left:0;text-align:left;margin-left:341.9pt;margin-top:810.5pt;width:59.7pt;height:8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">
                <v:textbox inset="0,0,0,0">
                  <w:txbxContent>
                    <w:p w:rsidR="00877613" w:rsidP="00877613" w:rsidRDefault="00877613" w14:paraId="7C7E91BC" w14:textId="77777777">
                      <w:pPr>
                        <w:spacing w:line="178" w:lineRule="exact"/>
                        <w:rPr>
                          <w:rFonts w:ascii="Arial"/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E095B">
        <w:rPr>
          <w:b/>
          <w:bCs/>
          <w:noProof/>
          <w:u w:val="single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5082923" wp14:editId="151EE701">
                <wp:simplePos x="0" y="0"/>
                <wp:positionH relativeFrom="page">
                  <wp:posOffset>7268781</wp:posOffset>
                </wp:positionH>
                <wp:positionV relativeFrom="page">
                  <wp:posOffset>3563291</wp:posOffset>
                </wp:positionV>
                <wp:extent cx="288290" cy="71278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" cy="7127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290" h="7127875">
                              <a:moveTo>
                                <a:pt x="287932" y="7127565"/>
                              </a:moveTo>
                              <a:lnTo>
                                <a:pt x="0" y="7127565"/>
                              </a:lnTo>
                              <a:lnTo>
                                <a:pt x="0" y="0"/>
                              </a:lnTo>
                              <a:lnTo>
                                <a:pt x="287932" y="0"/>
                              </a:lnTo>
                              <a:lnTo>
                                <a:pt x="287932" y="71275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0E0E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>
            <w:pict>
              <v:shape id="Graphic 8" style="position:absolute;margin-left:572.35pt;margin-top:280.55pt;width:22.7pt;height:561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290,7127875" o:spid="_x0000_s1026" fillcolor="#e0e0e0" stroked="f" path="m287932,7127565l,7127565,,,287932,r,712756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" w14:anchorId="2D3C9885">
                <v:path arrowok="t"/>
                <w10:wrap anchorx="page" anchory="page"/>
              </v:shape>
            </w:pict>
          </mc:Fallback>
        </mc:AlternateContent>
      </w:r>
      <w:r w:rsidR="000D52A5" w:rsidRPr="4B83BD53">
        <w:rPr>
          <w:rFonts w:ascii="Arial" w:hAnsi="Arial" w:cs="Arial"/>
          <w:b/>
          <w:bCs/>
          <w:sz w:val="28"/>
          <w:szCs w:val="28"/>
          <w:u w:val="single"/>
        </w:rPr>
        <w:t>C</w:t>
      </w:r>
      <w:r w:rsidR="00BE095B" w:rsidRPr="4B83BD53">
        <w:rPr>
          <w:rFonts w:ascii="Arial" w:hAnsi="Arial" w:cs="Arial"/>
          <w:b/>
          <w:bCs/>
          <w:sz w:val="28"/>
          <w:szCs w:val="28"/>
          <w:u w:val="single"/>
        </w:rPr>
        <w:t>andidacy Declaration</w:t>
      </w:r>
      <w:r w:rsidR="000D52A5" w:rsidRPr="4B83BD53">
        <w:rPr>
          <w:rFonts w:ascii="Arial" w:hAnsi="Arial" w:cs="Arial"/>
          <w:b/>
          <w:bCs/>
          <w:sz w:val="28"/>
          <w:szCs w:val="28"/>
          <w:u w:val="single"/>
        </w:rPr>
        <w:t xml:space="preserve"> for </w:t>
      </w:r>
      <w:r w:rsidR="009632BC">
        <w:rPr>
          <w:rFonts w:ascii="Arial" w:hAnsi="Arial" w:cs="Arial"/>
          <w:b/>
          <w:bCs/>
          <w:sz w:val="28"/>
          <w:szCs w:val="28"/>
          <w:u w:val="single"/>
        </w:rPr>
        <w:t>P</w:t>
      </w:r>
      <w:r w:rsidR="000D52A5" w:rsidRPr="4B83BD53">
        <w:rPr>
          <w:rFonts w:ascii="Arial" w:hAnsi="Arial" w:cs="Arial"/>
          <w:b/>
          <w:bCs/>
          <w:sz w:val="28"/>
          <w:szCs w:val="28"/>
          <w:u w:val="single"/>
        </w:rPr>
        <w:t xml:space="preserve">rospective </w:t>
      </w:r>
      <w:r w:rsidR="000C5047">
        <w:rPr>
          <w:rFonts w:ascii="Arial" w:hAnsi="Arial" w:cs="Arial"/>
          <w:b/>
          <w:bCs/>
          <w:sz w:val="32"/>
          <w:szCs w:val="32"/>
          <w:u w:val="single"/>
        </w:rPr>
        <w:br/>
      </w:r>
      <w:r w:rsidR="000D52A5" w:rsidRPr="4B83BD53">
        <w:rPr>
          <w:rFonts w:ascii="Arial" w:hAnsi="Arial" w:cs="Arial"/>
          <w:b/>
          <w:bCs/>
          <w:sz w:val="28"/>
          <w:szCs w:val="28"/>
          <w:u w:val="single"/>
        </w:rPr>
        <w:t>Energy Traders Europe Board Members</w:t>
      </w:r>
    </w:p>
    <w:p w14:paraId="729752F3" w14:textId="77777777" w:rsidR="00BE095B" w:rsidRPr="00595D48" w:rsidRDefault="00BE095B" w:rsidP="00BE095B">
      <w:pPr>
        <w:pStyle w:val="BodyText"/>
        <w:jc w:val="center"/>
        <w:rPr>
          <w:rFonts w:ascii="Arial" w:hAnsi="Arial" w:cs="Arial"/>
          <w:b/>
          <w:bCs/>
          <w:sz w:val="24"/>
          <w:szCs w:val="24"/>
        </w:rPr>
      </w:pPr>
    </w:p>
    <w:p w14:paraId="1B145AC4" w14:textId="70A32818" w:rsidR="054FAA69" w:rsidRDefault="054FAA69" w:rsidP="054FAA69">
      <w:pPr>
        <w:pStyle w:val="BodyText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8B23832" w14:textId="64686137" w:rsidR="054FAA69" w:rsidRDefault="054FAA69" w:rsidP="054FAA69">
      <w:pPr>
        <w:pStyle w:val="BodyText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BDE15D6" w14:textId="7B2C0B34" w:rsidR="00BE095B" w:rsidRPr="000D52A5" w:rsidRDefault="00BE095B" w:rsidP="00611703">
      <w:pPr>
        <w:pStyle w:val="BodyText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D52A5">
        <w:rPr>
          <w:rFonts w:ascii="Arial" w:hAnsi="Arial" w:cs="Arial"/>
          <w:b/>
          <w:bCs/>
          <w:sz w:val="24"/>
          <w:szCs w:val="24"/>
        </w:rPr>
        <w:t xml:space="preserve">Name: </w:t>
      </w:r>
    </w:p>
    <w:p w14:paraId="768ACB6E" w14:textId="60CDFFF5" w:rsidR="00BE095B" w:rsidRPr="000D52A5" w:rsidRDefault="00BE095B" w:rsidP="00611703">
      <w:pPr>
        <w:pStyle w:val="BodyText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0D52A5">
        <w:rPr>
          <w:rFonts w:ascii="Arial" w:hAnsi="Arial" w:cs="Arial"/>
          <w:b/>
          <w:bCs/>
          <w:sz w:val="24"/>
          <w:szCs w:val="24"/>
        </w:rPr>
        <w:t xml:space="preserve">Position: </w:t>
      </w:r>
    </w:p>
    <w:p w14:paraId="33012F70" w14:textId="0B4CE591" w:rsidR="00BE095B" w:rsidRPr="000D52A5" w:rsidRDefault="000D52A5" w:rsidP="00611703">
      <w:pPr>
        <w:pStyle w:val="BodyText"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Regular Member C</w:t>
      </w:r>
      <w:r w:rsidR="00BE095B" w:rsidRPr="000D52A5">
        <w:rPr>
          <w:rFonts w:ascii="Arial" w:hAnsi="Arial" w:cs="Arial"/>
          <w:b/>
          <w:bCs/>
          <w:sz w:val="24"/>
          <w:szCs w:val="24"/>
        </w:rPr>
        <w:t>ompany</w:t>
      </w:r>
      <w:r>
        <w:rPr>
          <w:rFonts w:ascii="Arial" w:hAnsi="Arial" w:cs="Arial"/>
          <w:b/>
          <w:bCs/>
          <w:sz w:val="24"/>
          <w:szCs w:val="24"/>
        </w:rPr>
        <w:t xml:space="preserve"> represented</w:t>
      </w:r>
      <w:r w:rsidR="00BE095B" w:rsidRPr="000D52A5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18687714" w14:textId="77777777" w:rsidR="00BE095B" w:rsidRPr="00595D48" w:rsidRDefault="00BE095B" w:rsidP="00BE095B">
      <w:pPr>
        <w:pStyle w:val="BodyText"/>
        <w:rPr>
          <w:rFonts w:ascii="Arial" w:hAnsi="Arial" w:cs="Arial"/>
          <w:b/>
          <w:bCs/>
          <w:sz w:val="24"/>
          <w:szCs w:val="24"/>
        </w:rPr>
      </w:pPr>
    </w:p>
    <w:p w14:paraId="2328C534" w14:textId="1BD8671D" w:rsidR="00595D48" w:rsidRDefault="000D52A5" w:rsidP="00BE095B">
      <w:pPr>
        <w:pStyle w:val="BodyTex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h</w:t>
      </w:r>
      <w:r w:rsidR="00595D48" w:rsidRPr="00595D48">
        <w:rPr>
          <w:rFonts w:ascii="Arial" w:hAnsi="Arial" w:cs="Arial"/>
          <w:b/>
          <w:bCs/>
          <w:sz w:val="24"/>
          <w:szCs w:val="24"/>
        </w:rPr>
        <w:t>ereby declare that</w:t>
      </w:r>
      <w:r w:rsidR="00595D48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296380BA" w14:textId="77777777" w:rsidR="00276251" w:rsidRDefault="00276251" w:rsidP="00276251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wish to stand for </w:t>
      </w:r>
      <w:proofErr w:type="gramStart"/>
      <w:r>
        <w:rPr>
          <w:rFonts w:ascii="Arial" w:hAnsi="Arial" w:cs="Arial"/>
          <w:sz w:val="24"/>
          <w:szCs w:val="24"/>
        </w:rPr>
        <w:t>election;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312F1BB6" w14:textId="415EC05F" w:rsidR="00595D48" w:rsidRPr="00611703" w:rsidRDefault="00595D48" w:rsidP="00595D48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11703">
        <w:rPr>
          <w:rFonts w:ascii="Arial" w:hAnsi="Arial" w:cs="Arial"/>
          <w:sz w:val="24"/>
          <w:szCs w:val="24"/>
        </w:rPr>
        <w:t xml:space="preserve">The company </w:t>
      </w:r>
      <w:proofErr w:type="gramStart"/>
      <w:r w:rsidRPr="00611703">
        <w:rPr>
          <w:rFonts w:ascii="Arial" w:hAnsi="Arial" w:cs="Arial"/>
          <w:sz w:val="24"/>
          <w:szCs w:val="24"/>
        </w:rPr>
        <w:t>by</w:t>
      </w:r>
      <w:proofErr w:type="gramEnd"/>
      <w:r w:rsidRPr="00611703">
        <w:rPr>
          <w:rFonts w:ascii="Arial" w:hAnsi="Arial" w:cs="Arial"/>
          <w:sz w:val="24"/>
          <w:szCs w:val="24"/>
        </w:rPr>
        <w:t xml:space="preserve"> which I am employed is a </w:t>
      </w:r>
      <w:r w:rsidR="004E5ECE">
        <w:rPr>
          <w:rFonts w:ascii="Arial" w:hAnsi="Arial" w:cs="Arial"/>
          <w:sz w:val="24"/>
          <w:szCs w:val="24"/>
        </w:rPr>
        <w:t>R</w:t>
      </w:r>
      <w:r w:rsidRPr="00611703">
        <w:rPr>
          <w:rFonts w:ascii="Arial" w:hAnsi="Arial" w:cs="Arial"/>
          <w:sz w:val="24"/>
          <w:szCs w:val="24"/>
        </w:rPr>
        <w:t xml:space="preserve">egular </w:t>
      </w:r>
      <w:r w:rsidR="004E5ECE">
        <w:rPr>
          <w:rFonts w:ascii="Arial" w:hAnsi="Arial" w:cs="Arial"/>
          <w:sz w:val="24"/>
          <w:szCs w:val="24"/>
        </w:rPr>
        <w:t>M</w:t>
      </w:r>
      <w:r w:rsidRPr="00611703">
        <w:rPr>
          <w:rFonts w:ascii="Arial" w:hAnsi="Arial" w:cs="Arial"/>
          <w:sz w:val="24"/>
          <w:szCs w:val="24"/>
        </w:rPr>
        <w:t xml:space="preserve">ember of Energy Traders </w:t>
      </w:r>
      <w:proofErr w:type="gramStart"/>
      <w:r w:rsidRPr="00611703">
        <w:rPr>
          <w:rFonts w:ascii="Arial" w:hAnsi="Arial" w:cs="Arial"/>
          <w:sz w:val="24"/>
          <w:szCs w:val="24"/>
        </w:rPr>
        <w:t>Europe</w:t>
      </w:r>
      <w:r w:rsidR="00611703" w:rsidRPr="00611703">
        <w:rPr>
          <w:rFonts w:ascii="Arial" w:hAnsi="Arial" w:cs="Arial"/>
          <w:sz w:val="24"/>
          <w:szCs w:val="24"/>
        </w:rPr>
        <w:t>;</w:t>
      </w:r>
      <w:proofErr w:type="gramEnd"/>
      <w:r w:rsidR="00611703" w:rsidRPr="00611703">
        <w:rPr>
          <w:rFonts w:ascii="Arial" w:hAnsi="Arial" w:cs="Arial"/>
          <w:sz w:val="24"/>
          <w:szCs w:val="24"/>
        </w:rPr>
        <w:t xml:space="preserve"> </w:t>
      </w:r>
    </w:p>
    <w:p w14:paraId="6FA55FAA" w14:textId="067E06F8" w:rsidR="00595D48" w:rsidRDefault="00595D48" w:rsidP="00595D48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611703">
        <w:rPr>
          <w:rFonts w:ascii="Arial" w:hAnsi="Arial" w:cs="Arial"/>
          <w:sz w:val="24"/>
          <w:szCs w:val="24"/>
        </w:rPr>
        <w:t xml:space="preserve">The company consents to my standing as a candidate in the next Energy Traders Europe Board </w:t>
      </w:r>
      <w:proofErr w:type="gramStart"/>
      <w:r w:rsidRPr="00611703">
        <w:rPr>
          <w:rFonts w:ascii="Arial" w:hAnsi="Arial" w:cs="Arial"/>
          <w:sz w:val="24"/>
          <w:szCs w:val="24"/>
        </w:rPr>
        <w:t>election</w:t>
      </w:r>
      <w:r w:rsidR="00611703">
        <w:rPr>
          <w:rFonts w:ascii="Arial" w:hAnsi="Arial" w:cs="Arial"/>
          <w:sz w:val="24"/>
          <w:szCs w:val="24"/>
        </w:rPr>
        <w:t>;</w:t>
      </w:r>
      <w:proofErr w:type="gramEnd"/>
      <w:r w:rsidR="00611703">
        <w:rPr>
          <w:rFonts w:ascii="Arial" w:hAnsi="Arial" w:cs="Arial"/>
          <w:sz w:val="24"/>
          <w:szCs w:val="24"/>
        </w:rPr>
        <w:t xml:space="preserve"> </w:t>
      </w:r>
    </w:p>
    <w:p w14:paraId="53282D52" w14:textId="6F7B0CA6" w:rsidR="008F7BD1" w:rsidRPr="004B4B86" w:rsidRDefault="00527004" w:rsidP="009C1DB7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04B4B86">
        <w:rPr>
          <w:rFonts w:ascii="Arial" w:hAnsi="Arial" w:cs="Arial"/>
          <w:sz w:val="24"/>
          <w:szCs w:val="24"/>
        </w:rPr>
        <w:t xml:space="preserve">I </w:t>
      </w:r>
      <w:r w:rsidR="004B4B86" w:rsidRPr="004B4B86">
        <w:rPr>
          <w:rFonts w:ascii="Arial" w:hAnsi="Arial" w:cs="Arial"/>
          <w:sz w:val="24"/>
          <w:szCs w:val="24"/>
        </w:rPr>
        <w:t xml:space="preserve">agree to promote the Interests of </w:t>
      </w:r>
      <w:r w:rsidR="00FA26A9" w:rsidRPr="004B4B86">
        <w:rPr>
          <w:rFonts w:ascii="Arial" w:hAnsi="Arial" w:cs="Arial"/>
          <w:sz w:val="24"/>
          <w:szCs w:val="24"/>
        </w:rPr>
        <w:t>Energy Traders Europ</w:t>
      </w:r>
      <w:r w:rsidR="008F7BD1" w:rsidRPr="004B4B86">
        <w:rPr>
          <w:rFonts w:ascii="Arial" w:hAnsi="Arial" w:cs="Arial"/>
          <w:sz w:val="24"/>
          <w:szCs w:val="24"/>
        </w:rPr>
        <w:t>e</w:t>
      </w:r>
      <w:r w:rsidR="004B4B86">
        <w:rPr>
          <w:rFonts w:ascii="Arial" w:hAnsi="Arial" w:cs="Arial"/>
          <w:sz w:val="24"/>
          <w:szCs w:val="24"/>
        </w:rPr>
        <w:t>;</w:t>
      </w:r>
      <w:r w:rsidR="00D560EE">
        <w:rPr>
          <w:rFonts w:ascii="Arial" w:hAnsi="Arial" w:cs="Arial"/>
          <w:sz w:val="24"/>
          <w:szCs w:val="24"/>
        </w:rPr>
        <w:t xml:space="preserve"> and</w:t>
      </w:r>
      <w:r w:rsidR="0023608A" w:rsidRPr="004B4B86">
        <w:rPr>
          <w:rFonts w:ascii="Arial" w:hAnsi="Arial" w:cs="Arial"/>
          <w:sz w:val="24"/>
          <w:szCs w:val="24"/>
        </w:rPr>
        <w:t xml:space="preserve"> </w:t>
      </w:r>
    </w:p>
    <w:p w14:paraId="422FCA07" w14:textId="77777777" w:rsidR="004E5ECE" w:rsidRDefault="0023608A" w:rsidP="00677411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accept that</w:t>
      </w:r>
      <w:r w:rsidR="004B4B86">
        <w:rPr>
          <w:rFonts w:ascii="Arial" w:hAnsi="Arial" w:cs="Arial"/>
          <w:sz w:val="24"/>
          <w:szCs w:val="24"/>
        </w:rPr>
        <w:t>, if elected,</w:t>
      </w:r>
      <w:r>
        <w:rPr>
          <w:rFonts w:ascii="Arial" w:hAnsi="Arial" w:cs="Arial"/>
          <w:sz w:val="24"/>
          <w:szCs w:val="24"/>
        </w:rPr>
        <w:t xml:space="preserve"> I will serve as a Board member as an individual</w:t>
      </w:r>
      <w:r w:rsidR="009209BA">
        <w:rPr>
          <w:rFonts w:ascii="Arial" w:hAnsi="Arial" w:cs="Arial"/>
          <w:sz w:val="24"/>
          <w:szCs w:val="24"/>
        </w:rPr>
        <w:t xml:space="preserve"> and </w:t>
      </w:r>
      <w:r w:rsidR="004B4B86">
        <w:rPr>
          <w:rFonts w:ascii="Arial" w:hAnsi="Arial" w:cs="Arial"/>
          <w:sz w:val="24"/>
          <w:szCs w:val="24"/>
        </w:rPr>
        <w:t xml:space="preserve">will </w:t>
      </w:r>
      <w:r w:rsidR="009209BA">
        <w:rPr>
          <w:rFonts w:ascii="Arial" w:hAnsi="Arial" w:cs="Arial"/>
          <w:sz w:val="24"/>
          <w:szCs w:val="24"/>
        </w:rPr>
        <w:t xml:space="preserve">participate in Board meetings </w:t>
      </w:r>
      <w:r w:rsidR="004B4B86">
        <w:rPr>
          <w:rFonts w:ascii="Arial" w:hAnsi="Arial" w:cs="Arial"/>
          <w:sz w:val="24"/>
          <w:szCs w:val="24"/>
        </w:rPr>
        <w:t xml:space="preserve">to further the interests of </w:t>
      </w:r>
      <w:r w:rsidR="009209BA">
        <w:rPr>
          <w:rFonts w:ascii="Arial" w:hAnsi="Arial" w:cs="Arial"/>
          <w:sz w:val="24"/>
          <w:szCs w:val="24"/>
        </w:rPr>
        <w:t>Energy Traders Europe</w:t>
      </w:r>
      <w:r w:rsidR="004B4B86">
        <w:rPr>
          <w:rFonts w:ascii="Arial" w:hAnsi="Arial" w:cs="Arial"/>
          <w:sz w:val="24"/>
          <w:szCs w:val="24"/>
        </w:rPr>
        <w:t xml:space="preserve">’s </w:t>
      </w:r>
      <w:r w:rsidR="009209BA">
        <w:rPr>
          <w:rFonts w:ascii="Arial" w:hAnsi="Arial" w:cs="Arial"/>
          <w:sz w:val="24"/>
          <w:szCs w:val="24"/>
        </w:rPr>
        <w:t>member companie</w:t>
      </w:r>
      <w:r w:rsidR="00D560EE">
        <w:rPr>
          <w:rFonts w:ascii="Arial" w:hAnsi="Arial" w:cs="Arial"/>
          <w:sz w:val="24"/>
          <w:szCs w:val="24"/>
        </w:rPr>
        <w:t>s.</w:t>
      </w:r>
    </w:p>
    <w:p w14:paraId="488362CF" w14:textId="68F23454" w:rsidR="00677411" w:rsidRPr="004E5ECE" w:rsidRDefault="054FAA69" w:rsidP="054FAA69">
      <w:pPr>
        <w:pStyle w:val="BodyText"/>
        <w:numPr>
          <w:ilvl w:val="0"/>
          <w:numId w:val="38"/>
        </w:numPr>
        <w:rPr>
          <w:rFonts w:ascii="Arial" w:hAnsi="Arial" w:cs="Arial"/>
          <w:sz w:val="24"/>
          <w:szCs w:val="24"/>
        </w:rPr>
      </w:pPr>
      <w:r w:rsidRPr="054FAA69">
        <w:rPr>
          <w:rFonts w:ascii="Arial" w:hAnsi="Arial" w:cs="Arial"/>
          <w:sz w:val="24"/>
          <w:szCs w:val="24"/>
        </w:rPr>
        <w:t xml:space="preserve">I have and will continue to inform the Secretariat of any positions I hold outside my main job that may potentially or </w:t>
      </w:r>
      <w:proofErr w:type="gramStart"/>
      <w:r w:rsidRPr="054FAA69">
        <w:rPr>
          <w:rFonts w:ascii="Arial" w:hAnsi="Arial" w:cs="Arial"/>
          <w:sz w:val="24"/>
          <w:szCs w:val="24"/>
        </w:rPr>
        <w:t>actually give</w:t>
      </w:r>
      <w:proofErr w:type="gramEnd"/>
      <w:r w:rsidRPr="054FAA69">
        <w:rPr>
          <w:rFonts w:ascii="Arial" w:hAnsi="Arial" w:cs="Arial"/>
          <w:sz w:val="24"/>
          <w:szCs w:val="24"/>
        </w:rPr>
        <w:t xml:space="preserve"> rise to a conflict of interest (e.g., other associations, voluntary work).</w:t>
      </w:r>
    </w:p>
    <w:p w14:paraId="5E2FE02F" w14:textId="77777777" w:rsidR="000C5047" w:rsidRDefault="000C5047" w:rsidP="00677411">
      <w:pPr>
        <w:pStyle w:val="BodyText"/>
        <w:rPr>
          <w:rFonts w:ascii="Arial" w:hAnsi="Arial" w:cs="Arial"/>
          <w:b/>
          <w:bCs/>
          <w:sz w:val="24"/>
          <w:szCs w:val="24"/>
        </w:rPr>
      </w:pPr>
    </w:p>
    <w:p w14:paraId="63880DC9" w14:textId="6F0C1924" w:rsidR="00677411" w:rsidRPr="009049A8" w:rsidRDefault="00677411" w:rsidP="054FAA69">
      <w:pPr>
        <w:pStyle w:val="BodyText"/>
        <w:rPr>
          <w:rFonts w:ascii="Arial" w:hAnsi="Arial" w:cs="Arial"/>
          <w:b/>
          <w:bCs/>
          <w:sz w:val="24"/>
          <w:szCs w:val="24"/>
        </w:rPr>
      </w:pPr>
    </w:p>
    <w:p w14:paraId="082776FE" w14:textId="3611CA66" w:rsidR="00677411" w:rsidRPr="009049A8" w:rsidRDefault="054FAA69" w:rsidP="00677411">
      <w:pPr>
        <w:pStyle w:val="BodyText"/>
        <w:rPr>
          <w:rFonts w:ascii="Arial" w:hAnsi="Arial" w:cs="Arial"/>
          <w:b/>
          <w:bCs/>
          <w:sz w:val="24"/>
          <w:szCs w:val="24"/>
        </w:rPr>
      </w:pPr>
      <w:r w:rsidRPr="054FAA69">
        <w:rPr>
          <w:rFonts w:ascii="Arial" w:hAnsi="Arial" w:cs="Arial"/>
          <w:b/>
          <w:bCs/>
          <w:sz w:val="24"/>
          <w:szCs w:val="24"/>
        </w:rPr>
        <w:t xml:space="preserve">My motivation for seeking </w:t>
      </w:r>
      <w:proofErr w:type="gramStart"/>
      <w:r w:rsidRPr="054FAA69">
        <w:rPr>
          <w:rFonts w:ascii="Arial" w:hAnsi="Arial" w:cs="Arial"/>
          <w:b/>
          <w:bCs/>
          <w:sz w:val="24"/>
          <w:szCs w:val="24"/>
        </w:rPr>
        <w:t>election</w:t>
      </w:r>
      <w:proofErr w:type="gramEnd"/>
      <w:r w:rsidRPr="054FAA69">
        <w:rPr>
          <w:rFonts w:ascii="Arial" w:hAnsi="Arial" w:cs="Arial"/>
          <w:b/>
          <w:bCs/>
          <w:sz w:val="24"/>
          <w:szCs w:val="24"/>
        </w:rPr>
        <w:t xml:space="preserve"> is: </w:t>
      </w:r>
    </w:p>
    <w:p w14:paraId="71669EAA" w14:textId="77777777" w:rsidR="00677411" w:rsidRDefault="00677411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389AE918" w14:textId="77777777" w:rsidR="00677411" w:rsidRDefault="00677411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05B0D184" w14:textId="10E16683" w:rsidR="00677411" w:rsidRPr="009049A8" w:rsidRDefault="054FAA69" w:rsidP="00677411">
      <w:pPr>
        <w:pStyle w:val="BodyText"/>
        <w:rPr>
          <w:rFonts w:ascii="Arial" w:hAnsi="Arial" w:cs="Arial"/>
          <w:b/>
          <w:bCs/>
          <w:sz w:val="24"/>
          <w:szCs w:val="24"/>
        </w:rPr>
      </w:pPr>
      <w:r w:rsidRPr="054FAA69">
        <w:rPr>
          <w:rFonts w:ascii="Arial" w:hAnsi="Arial" w:cs="Arial"/>
          <w:b/>
          <w:bCs/>
          <w:sz w:val="24"/>
          <w:szCs w:val="24"/>
        </w:rPr>
        <w:t>I would bring the following experience and skills to the Board:</w:t>
      </w:r>
      <w:r w:rsidR="00677411">
        <w:br/>
      </w:r>
      <w:r w:rsidR="00677411">
        <w:br/>
      </w:r>
      <w:r w:rsidR="00677411">
        <w:br/>
      </w:r>
      <w:r w:rsidRPr="054FAA69">
        <w:rPr>
          <w:rFonts w:ascii="Arial" w:hAnsi="Arial" w:cs="Arial"/>
          <w:b/>
          <w:bCs/>
          <w:sz w:val="24"/>
          <w:szCs w:val="24"/>
          <w:lang w:val="en-ID"/>
        </w:rPr>
        <w:t>Positions I hold outside my main job (if any):</w:t>
      </w:r>
    </w:p>
    <w:p w14:paraId="7EFFA597" w14:textId="77777777" w:rsidR="00677411" w:rsidRDefault="00677411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4E9E44B6" w14:textId="77777777" w:rsidR="00677411" w:rsidRDefault="00677411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2CF0CB76" w14:textId="767D778E" w:rsidR="00677411" w:rsidRDefault="00706746" w:rsidP="00677411">
      <w:pPr>
        <w:pStyle w:val="BodyTex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confirm that a short biography is attached</w:t>
      </w:r>
      <w:r w:rsidR="004E5ECE">
        <w:rPr>
          <w:rFonts w:ascii="Arial" w:hAnsi="Arial" w:cs="Arial"/>
          <w:b/>
          <w:bCs/>
          <w:sz w:val="24"/>
          <w:szCs w:val="24"/>
        </w:rPr>
        <w:t>.</w:t>
      </w:r>
    </w:p>
    <w:p w14:paraId="3FBED7B5" w14:textId="5FA3396A" w:rsidR="00834A86" w:rsidRDefault="00834A86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3EDE032C" w14:textId="215C17EA" w:rsidR="00834A86" w:rsidRPr="000C5047" w:rsidRDefault="00834A86" w:rsidP="00677411">
      <w:pPr>
        <w:pStyle w:val="BodyText"/>
        <w:rPr>
          <w:rFonts w:ascii="Arial" w:hAnsi="Arial" w:cs="Arial"/>
          <w:sz w:val="24"/>
          <w:szCs w:val="24"/>
          <w:lang w:val="fr-FR"/>
        </w:rPr>
      </w:pPr>
      <w:r w:rsidRPr="000C5047">
        <w:rPr>
          <w:rFonts w:ascii="Arial" w:hAnsi="Arial" w:cs="Arial"/>
          <w:sz w:val="24"/>
          <w:szCs w:val="24"/>
          <w:lang w:val="fr-FR"/>
        </w:rPr>
        <w:t>Signature</w:t>
      </w:r>
      <w:r w:rsidR="000C5047" w:rsidRPr="000C5047">
        <w:rPr>
          <w:rFonts w:ascii="Arial" w:hAnsi="Arial" w:cs="Arial"/>
          <w:sz w:val="24"/>
          <w:szCs w:val="24"/>
          <w:lang w:val="fr-FR"/>
        </w:rPr>
        <w:t xml:space="preserve"> </w:t>
      </w:r>
      <w:proofErr w:type="gramStart"/>
      <w:r w:rsidR="000C5047" w:rsidRPr="000C5047">
        <w:rPr>
          <w:rFonts w:ascii="Arial" w:hAnsi="Arial" w:cs="Arial"/>
          <w:sz w:val="24"/>
          <w:szCs w:val="24"/>
          <w:lang w:val="fr-FR"/>
        </w:rPr>
        <w:t>candidate:</w:t>
      </w:r>
      <w:proofErr w:type="gramEnd"/>
      <w:r w:rsidR="000C5047" w:rsidRPr="000C5047">
        <w:rPr>
          <w:rFonts w:ascii="Arial" w:hAnsi="Arial" w:cs="Arial"/>
          <w:sz w:val="24"/>
          <w:szCs w:val="24"/>
          <w:lang w:val="fr-FR"/>
        </w:rPr>
        <w:t xml:space="preserve"> </w:t>
      </w:r>
    </w:p>
    <w:p w14:paraId="59941C51" w14:textId="77777777" w:rsidR="00834A86" w:rsidRPr="000C5047" w:rsidRDefault="00834A86" w:rsidP="00677411">
      <w:pPr>
        <w:pStyle w:val="BodyText"/>
        <w:rPr>
          <w:rFonts w:ascii="Arial" w:hAnsi="Arial" w:cs="Arial"/>
          <w:sz w:val="24"/>
          <w:szCs w:val="24"/>
          <w:lang w:val="fr-FR"/>
        </w:rPr>
      </w:pPr>
    </w:p>
    <w:p w14:paraId="7087DE9E" w14:textId="0D1541ED" w:rsidR="00834A86" w:rsidRPr="000C5047" w:rsidRDefault="00834A86" w:rsidP="00677411">
      <w:pPr>
        <w:pStyle w:val="BodyText"/>
        <w:rPr>
          <w:rFonts w:ascii="Arial" w:hAnsi="Arial" w:cs="Arial"/>
          <w:sz w:val="24"/>
          <w:szCs w:val="24"/>
          <w:lang w:val="fr-FR"/>
        </w:rPr>
      </w:pPr>
      <w:proofErr w:type="gramStart"/>
      <w:r w:rsidRPr="4B83BD53">
        <w:rPr>
          <w:rFonts w:ascii="Arial" w:hAnsi="Arial" w:cs="Arial"/>
          <w:sz w:val="24"/>
          <w:szCs w:val="24"/>
          <w:lang w:val="fr-FR"/>
        </w:rPr>
        <w:t>Date:</w:t>
      </w:r>
      <w:proofErr w:type="gramEnd"/>
      <w:r w:rsidRPr="4B83BD53">
        <w:rPr>
          <w:rFonts w:ascii="Arial" w:hAnsi="Arial" w:cs="Arial"/>
          <w:sz w:val="24"/>
          <w:szCs w:val="24"/>
          <w:lang w:val="fr-FR"/>
        </w:rPr>
        <w:t xml:space="preserve"> </w:t>
      </w:r>
    </w:p>
    <w:p w14:paraId="6B80FA61" w14:textId="395797AD" w:rsidR="00834A86" w:rsidRPr="000C5047" w:rsidRDefault="054FAA69" w:rsidP="00677411">
      <w:pPr>
        <w:pStyle w:val="BodyText"/>
        <w:rPr>
          <w:rFonts w:ascii="Arial" w:hAnsi="Arial" w:cs="Arial"/>
          <w:sz w:val="24"/>
          <w:szCs w:val="24"/>
          <w:lang w:val="fr-FR"/>
        </w:rPr>
      </w:pPr>
      <w:proofErr w:type="gramStart"/>
      <w:r w:rsidRPr="054FAA69">
        <w:rPr>
          <w:rFonts w:ascii="Arial" w:hAnsi="Arial" w:cs="Arial"/>
          <w:sz w:val="24"/>
          <w:szCs w:val="24"/>
          <w:lang w:val="fr-FR"/>
        </w:rPr>
        <w:t>Place:</w:t>
      </w:r>
      <w:proofErr w:type="gramEnd"/>
    </w:p>
    <w:p w14:paraId="5118E4BE" w14:textId="77777777" w:rsidR="006E595B" w:rsidRPr="000C5047" w:rsidRDefault="006E595B" w:rsidP="00677411">
      <w:pPr>
        <w:pStyle w:val="BodyText"/>
        <w:rPr>
          <w:rFonts w:ascii="Arial" w:hAnsi="Arial" w:cs="Arial"/>
          <w:sz w:val="24"/>
          <w:szCs w:val="24"/>
          <w:lang w:val="fr-FR"/>
        </w:rPr>
      </w:pPr>
    </w:p>
    <w:p w14:paraId="0AF67418" w14:textId="15C0433E" w:rsidR="4B83BD53" w:rsidRDefault="4B83BD53" w:rsidP="4B83BD53">
      <w:pPr>
        <w:pStyle w:val="BodyText"/>
        <w:rPr>
          <w:rFonts w:ascii="Arial" w:hAnsi="Arial" w:cs="Arial"/>
          <w:sz w:val="24"/>
          <w:szCs w:val="24"/>
        </w:rPr>
      </w:pPr>
    </w:p>
    <w:p w14:paraId="462A27B7" w14:textId="210B0E4A" w:rsidR="006E595B" w:rsidRDefault="054FAA69" w:rsidP="00677411">
      <w:pPr>
        <w:pStyle w:val="BodyText"/>
        <w:rPr>
          <w:rFonts w:ascii="Arial" w:hAnsi="Arial" w:cs="Arial"/>
          <w:sz w:val="24"/>
          <w:szCs w:val="24"/>
        </w:rPr>
      </w:pPr>
      <w:r w:rsidRPr="054FAA69">
        <w:rPr>
          <w:rFonts w:ascii="Arial" w:hAnsi="Arial" w:cs="Arial"/>
          <w:sz w:val="24"/>
          <w:szCs w:val="24"/>
        </w:rPr>
        <w:t xml:space="preserve">Empowered officer / director of member company </w:t>
      </w:r>
    </w:p>
    <w:p w14:paraId="64EC6EC8" w14:textId="6BF89583" w:rsidR="000C5047" w:rsidRDefault="00CF649B" w:rsidP="00677411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0C5047">
        <w:rPr>
          <w:rFonts w:ascii="Arial" w:hAnsi="Arial" w:cs="Arial"/>
          <w:sz w:val="24"/>
          <w:szCs w:val="24"/>
        </w:rPr>
        <w:t>Signature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C55A18E" w14:textId="77777777" w:rsidR="000C5047" w:rsidRDefault="000C5047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4FEB9177" w14:textId="77777777" w:rsidR="000C5047" w:rsidRDefault="000C5047" w:rsidP="00677411">
      <w:pPr>
        <w:pStyle w:val="BodyText"/>
        <w:rPr>
          <w:rFonts w:ascii="Arial" w:hAnsi="Arial" w:cs="Arial"/>
          <w:sz w:val="24"/>
          <w:szCs w:val="24"/>
        </w:rPr>
      </w:pPr>
    </w:p>
    <w:p w14:paraId="1427078D" w14:textId="0C6A09D1" w:rsidR="00834A86" w:rsidRPr="000C5047" w:rsidRDefault="000C5047" w:rsidP="00677411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Name, date and place: </w:t>
      </w:r>
    </w:p>
    <w:sectPr w:rsidR="00834A86" w:rsidRPr="000C5047" w:rsidSect="000C50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85" w:right="1134" w:bottom="28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38A7A" w14:textId="77777777" w:rsidR="0089656E" w:rsidRDefault="0089656E" w:rsidP="0018313B">
      <w:pPr>
        <w:spacing w:line="240" w:lineRule="auto"/>
      </w:pPr>
      <w:r>
        <w:separator/>
      </w:r>
    </w:p>
    <w:p w14:paraId="3DB442F6" w14:textId="77777777" w:rsidR="0089656E" w:rsidRDefault="0089656E"/>
  </w:endnote>
  <w:endnote w:type="continuationSeparator" w:id="0">
    <w:p w14:paraId="21E0B7D1" w14:textId="77777777" w:rsidR="0089656E" w:rsidRDefault="0089656E" w:rsidP="0018313B">
      <w:pPr>
        <w:spacing w:line="240" w:lineRule="auto"/>
      </w:pPr>
      <w:r>
        <w:continuationSeparator/>
      </w:r>
    </w:p>
    <w:p w14:paraId="44F89528" w14:textId="77777777" w:rsidR="0089656E" w:rsidRDefault="008965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altName w:val="Tahom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Bold">
    <w:altName w:val="Tahoma"/>
    <w:panose1 w:val="00000000000000000000"/>
    <w:charset w:val="00"/>
    <w:family w:val="roman"/>
    <w:notTrueType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Proxima Nova Light">
    <w:altName w:val="Tahom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Proxima Nova Black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4669973"/>
      <w:docPartObj>
        <w:docPartGallery w:val="Page Numbers (Bottom of Page)"/>
        <w:docPartUnique/>
      </w:docPartObj>
    </w:sdtPr>
    <w:sdtContent>
      <w:p w14:paraId="19988DF1" w14:textId="77777777" w:rsidR="0018313B" w:rsidRDefault="0018313B" w:rsidP="002043F0">
        <w:pPr>
          <w:pStyle w:val="Footer"/>
          <w:framePr w:w="766" w:wrap="notBeside" w:vAnchor="page" w:hAnchor="page" w:x="10021" w:y="14658"/>
          <w:jc w:val="right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38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  <w:r w:rsidR="00477AC9">
          <w:rPr>
            <w:rStyle w:val="PageNumber"/>
          </w:rPr>
          <w:t xml:space="preserve"> of </w:t>
        </w:r>
        <w:r w:rsidR="00477AC9">
          <w:rPr>
            <w:rStyle w:val="PageNumber"/>
          </w:rPr>
          <w:fldChar w:fldCharType="begin"/>
        </w:r>
        <w:r w:rsidR="00477AC9">
          <w:rPr>
            <w:rStyle w:val="PageNumber"/>
          </w:rPr>
          <w:instrText xml:space="preserve"> NUMPAGES  \* MERGEFORMAT </w:instrText>
        </w:r>
        <w:r w:rsidR="00477AC9">
          <w:rPr>
            <w:rStyle w:val="PageNumber"/>
          </w:rPr>
          <w:fldChar w:fldCharType="separate"/>
        </w:r>
        <w:r w:rsidR="00477AC9">
          <w:rPr>
            <w:rStyle w:val="PageNumber"/>
            <w:noProof/>
          </w:rPr>
          <w:t>2</w:t>
        </w:r>
        <w:r w:rsidR="00477AC9">
          <w:rPr>
            <w:rStyle w:val="PageNumber"/>
          </w:rPr>
          <w:fldChar w:fldCharType="end"/>
        </w:r>
        <w:r w:rsidR="00477AC9">
          <w:rPr>
            <w:rStyle w:val="PageNumber"/>
          </w:rPr>
          <w:t xml:space="preserve"> </w:t>
        </w:r>
      </w:p>
    </w:sdtContent>
  </w:sdt>
  <w:p w14:paraId="0C8A2681" w14:textId="77777777" w:rsidR="0018313B" w:rsidRDefault="00753813" w:rsidP="0018313B">
    <w:pPr>
      <w:pStyle w:val="Footer"/>
      <w:ind w:right="3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F23DAC" wp14:editId="2D349553">
          <wp:simplePos x="0" y="0"/>
          <wp:positionH relativeFrom="page">
            <wp:posOffset>9525</wp:posOffset>
          </wp:positionH>
          <wp:positionV relativeFrom="page">
            <wp:posOffset>9496425</wp:posOffset>
          </wp:positionV>
          <wp:extent cx="7544955" cy="849600"/>
          <wp:effectExtent l="0" t="0" r="0" b="0"/>
          <wp:wrapNone/>
          <wp:docPr id="30680995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75090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955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F3CF13" w14:textId="77777777" w:rsidR="00A25318" w:rsidRDefault="00A2531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0F2C9" w14:textId="77777777" w:rsidR="0018313B" w:rsidRDefault="0018313B" w:rsidP="002043F0">
    <w:pPr>
      <w:pStyle w:val="Footer"/>
      <w:framePr w:w="841" w:wrap="notBeside" w:vAnchor="page" w:hAnchor="page" w:x="9976" w:y="14658"/>
      <w:jc w:val="right"/>
      <w:rPr>
        <w:rStyle w:val="PageNumber"/>
      </w:rPr>
    </w:pPr>
    <w:r>
      <w:rPr>
        <w:rStyle w:val="PageNumber"/>
      </w:rPr>
      <w:t xml:space="preserve"> </w:t>
    </w:r>
    <w:sdt>
      <w:sdtPr>
        <w:rPr>
          <w:rStyle w:val="PageNumber"/>
        </w:rPr>
        <w:id w:val="497316908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 xml:space="preserve"> of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NUMPAGES  \* MERGEFORMAT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sdtContent>
    </w:sdt>
  </w:p>
  <w:p w14:paraId="2A2EFFA2" w14:textId="77777777" w:rsidR="0018313B" w:rsidRDefault="0018313B" w:rsidP="0018313B">
    <w:pPr>
      <w:pStyle w:val="Footer"/>
      <w:ind w:right="36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5516093" wp14:editId="2DF2D5EC">
          <wp:simplePos x="0" y="0"/>
          <wp:positionH relativeFrom="page">
            <wp:posOffset>1</wp:posOffset>
          </wp:positionH>
          <wp:positionV relativeFrom="page">
            <wp:posOffset>9496425</wp:posOffset>
          </wp:positionV>
          <wp:extent cx="7559998" cy="851294"/>
          <wp:effectExtent l="0" t="0" r="0" b="0"/>
          <wp:wrapNone/>
          <wp:docPr id="152708146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680823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851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1B1EE" w14:textId="77777777" w:rsidR="00A25318" w:rsidRDefault="00A253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2B0B" w14:textId="77777777" w:rsidR="00D12779" w:rsidRDefault="00000000" w:rsidP="002043F0">
    <w:pPr>
      <w:pStyle w:val="Footer"/>
      <w:framePr w:w="736" w:wrap="notBeside" w:vAnchor="page" w:hAnchor="page" w:x="10021" w:y="14658"/>
      <w:jc w:val="right"/>
      <w:rPr>
        <w:rStyle w:val="PageNumber"/>
      </w:rPr>
    </w:pPr>
    <w:sdt>
      <w:sdtPr>
        <w:rPr>
          <w:rStyle w:val="PageNumber"/>
        </w:rPr>
        <w:id w:val="-899671611"/>
        <w:docPartObj>
          <w:docPartGallery w:val="Page Numbers (Bottom of Page)"/>
          <w:docPartUnique/>
        </w:docPartObj>
      </w:sdtPr>
      <w:sdtContent>
        <w:r w:rsidR="00D12779">
          <w:rPr>
            <w:rStyle w:val="PageNumber"/>
          </w:rPr>
          <w:fldChar w:fldCharType="begin"/>
        </w:r>
        <w:r w:rsidR="00D12779">
          <w:rPr>
            <w:rStyle w:val="PageNumber"/>
          </w:rPr>
          <w:instrText xml:space="preserve"> PAGE </w:instrText>
        </w:r>
        <w:r w:rsidR="00D12779">
          <w:rPr>
            <w:rStyle w:val="PageNumber"/>
          </w:rPr>
          <w:fldChar w:fldCharType="separate"/>
        </w:r>
        <w:r w:rsidR="00D12779">
          <w:rPr>
            <w:rStyle w:val="PageNumber"/>
            <w:noProof/>
          </w:rPr>
          <w:t>1</w:t>
        </w:r>
        <w:r w:rsidR="00D12779">
          <w:rPr>
            <w:rStyle w:val="PageNumber"/>
          </w:rPr>
          <w:fldChar w:fldCharType="end"/>
        </w:r>
      </w:sdtContent>
    </w:sdt>
    <w:r w:rsidR="00D12779">
      <w:rPr>
        <w:rStyle w:val="PageNumber"/>
      </w:rPr>
      <w:t xml:space="preserve"> of </w:t>
    </w:r>
    <w:r w:rsidR="00D12779">
      <w:rPr>
        <w:rStyle w:val="PageNumber"/>
      </w:rPr>
      <w:fldChar w:fldCharType="begin"/>
    </w:r>
    <w:r w:rsidR="00D12779">
      <w:rPr>
        <w:rStyle w:val="PageNumber"/>
      </w:rPr>
      <w:instrText xml:space="preserve"> NUMPAGES  \* MERGEFORMAT </w:instrText>
    </w:r>
    <w:r w:rsidR="00D12779">
      <w:rPr>
        <w:rStyle w:val="PageNumber"/>
      </w:rPr>
      <w:fldChar w:fldCharType="separate"/>
    </w:r>
    <w:r w:rsidR="00D12779">
      <w:rPr>
        <w:rStyle w:val="PageNumber"/>
        <w:noProof/>
      </w:rPr>
      <w:t>2</w:t>
    </w:r>
    <w:r w:rsidR="00D12779">
      <w:rPr>
        <w:rStyle w:val="PageNumber"/>
      </w:rPr>
      <w:fldChar w:fldCharType="end"/>
    </w:r>
  </w:p>
  <w:p w14:paraId="094E0FEE" w14:textId="77777777" w:rsidR="00B63543" w:rsidRDefault="008C626C" w:rsidP="00D12779">
    <w:pPr>
      <w:pStyle w:val="Footer"/>
      <w:ind w:right="360"/>
    </w:pPr>
    <w:r>
      <w:rPr>
        <w:noProof/>
      </w:rPr>
      <w:drawing>
        <wp:anchor distT="0" distB="0" distL="114300" distR="114300" simplePos="0" relativeHeight="251658243" behindDoc="0" locked="0" layoutInCell="1" allowOverlap="1" wp14:anchorId="51668594" wp14:editId="651F71EE">
          <wp:simplePos x="0" y="0"/>
          <wp:positionH relativeFrom="page">
            <wp:posOffset>1</wp:posOffset>
          </wp:positionH>
          <wp:positionV relativeFrom="page">
            <wp:posOffset>9496425</wp:posOffset>
          </wp:positionV>
          <wp:extent cx="7559998" cy="851294"/>
          <wp:effectExtent l="0" t="0" r="0" b="0"/>
          <wp:wrapNone/>
          <wp:docPr id="126425075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293518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8" cy="851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C5D18A" w14:textId="77777777" w:rsidR="00A25318" w:rsidRDefault="00A253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E353" w14:textId="77777777" w:rsidR="0089656E" w:rsidRDefault="0089656E" w:rsidP="0018313B">
      <w:pPr>
        <w:spacing w:line="240" w:lineRule="auto"/>
      </w:pPr>
      <w:r>
        <w:separator/>
      </w:r>
    </w:p>
    <w:p w14:paraId="0187E662" w14:textId="77777777" w:rsidR="0089656E" w:rsidRDefault="0089656E"/>
  </w:footnote>
  <w:footnote w:type="continuationSeparator" w:id="0">
    <w:p w14:paraId="29AEC17D" w14:textId="77777777" w:rsidR="0089656E" w:rsidRDefault="0089656E" w:rsidP="0018313B">
      <w:pPr>
        <w:spacing w:line="240" w:lineRule="auto"/>
      </w:pPr>
      <w:r>
        <w:continuationSeparator/>
      </w:r>
    </w:p>
    <w:p w14:paraId="3041A4FD" w14:textId="77777777" w:rsidR="0089656E" w:rsidRDefault="008965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32BE2" w14:textId="77777777" w:rsidR="004538D9" w:rsidRDefault="004538D9">
    <w:pPr>
      <w:pStyle w:val="Head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4F7851E9" wp14:editId="55EB2D96">
          <wp:simplePos x="0" y="0"/>
          <wp:positionH relativeFrom="page">
            <wp:posOffset>5137785</wp:posOffset>
          </wp:positionH>
          <wp:positionV relativeFrom="page">
            <wp:posOffset>590550</wp:posOffset>
          </wp:positionV>
          <wp:extent cx="1692000" cy="734400"/>
          <wp:effectExtent l="0" t="0" r="0" b="2540"/>
          <wp:wrapNone/>
          <wp:docPr id="693359608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736907" name="Graphic 1653736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97676C" w14:textId="77777777" w:rsidR="00A25318" w:rsidRDefault="00A253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BD31" w14:textId="6F871556" w:rsidR="0018313B" w:rsidRDefault="0018313B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021C87B" wp14:editId="2C4A77A2">
          <wp:simplePos x="0" y="0"/>
          <wp:positionH relativeFrom="page">
            <wp:posOffset>5137785</wp:posOffset>
          </wp:positionH>
          <wp:positionV relativeFrom="page">
            <wp:posOffset>591820</wp:posOffset>
          </wp:positionV>
          <wp:extent cx="1692000" cy="734400"/>
          <wp:effectExtent l="0" t="0" r="0" b="2540"/>
          <wp:wrapNone/>
          <wp:docPr id="165161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736907" name="Graphic 1653736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4BE2A8" w14:textId="77777777" w:rsidR="00A25318" w:rsidRDefault="00A253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D7C3" w14:textId="77777777" w:rsidR="00D12779" w:rsidRDefault="00CF7AB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8059580" wp14:editId="69453660">
              <wp:simplePos x="0" y="0"/>
              <wp:positionH relativeFrom="page">
                <wp:posOffset>715617</wp:posOffset>
              </wp:positionH>
              <wp:positionV relativeFrom="page">
                <wp:posOffset>636104</wp:posOffset>
              </wp:positionV>
              <wp:extent cx="3633746" cy="805815"/>
              <wp:effectExtent l="0" t="0" r="0" b="6985"/>
              <wp:wrapNone/>
              <wp:docPr id="214328561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3746" cy="8058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CE73F6" w14:textId="77777777" w:rsidR="00D12779" w:rsidRDefault="00DA1A29" w:rsidP="00170A1F">
                          <w:pPr>
                            <w:pStyle w:val="HeaderTitle"/>
                          </w:pPr>
                          <w:r>
                            <w:t xml:space="preserve">Consultation </w:t>
                          </w:r>
                        </w:p>
                        <w:p w14:paraId="2F439F2D" w14:textId="77777777" w:rsidR="00DA1A29" w:rsidRPr="00170A1F" w:rsidRDefault="00DA1A29" w:rsidP="00170A1F">
                          <w:pPr>
                            <w:pStyle w:val="HeaderTitle"/>
                          </w:pPr>
                          <w:r>
                            <w:t>Response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 xmlns:arto="http://schemas.microsoft.com/office/word/2006/arto">
          <w:pict>
            <v:shapetype id="_x0000_t202" coordsize="21600,21600" o:spt="202" path="m,l,21600r21600,l21600,xe" w14:anchorId="58059580">
              <v:stroke joinstyle="miter"/>
              <v:path gradientshapeok="t" o:connecttype="rect"/>
            </v:shapetype>
            <v:shape id="Text Box 3" style="position:absolute;margin-left:56.35pt;margin-top:50.1pt;width:286.1pt;height:63.4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">
              <v:textbox inset="0,0,0,0">
                <w:txbxContent>
                  <w:p w:rsidR="00D12779" w:rsidP="00170A1F" w:rsidRDefault="00DA1A29" w14:paraId="74CE73F6" w14:textId="77777777">
                    <w:pPr>
                      <w:pStyle w:val="HeaderTitle"/>
                    </w:pPr>
                    <w:r>
                      <w:t xml:space="preserve">Consultation </w:t>
                    </w:r>
                  </w:p>
                  <w:p w:rsidRPr="00170A1F" w:rsidR="00DA1A29" w:rsidP="00170A1F" w:rsidRDefault="00DA1A29" w14:paraId="2F439F2D" w14:textId="77777777">
                    <w:pPr>
                      <w:pStyle w:val="HeaderTitle"/>
                    </w:pPr>
                    <w:r>
                      <w:t>Response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2779">
      <w:rPr>
        <w:noProof/>
      </w:rPr>
      <w:drawing>
        <wp:anchor distT="0" distB="0" distL="114300" distR="114300" simplePos="0" relativeHeight="251658244" behindDoc="0" locked="0" layoutInCell="1" allowOverlap="1" wp14:anchorId="1F43E9C7" wp14:editId="0B6C3629">
          <wp:simplePos x="0" y="0"/>
          <wp:positionH relativeFrom="page">
            <wp:posOffset>5137785</wp:posOffset>
          </wp:positionH>
          <wp:positionV relativeFrom="page">
            <wp:posOffset>590550</wp:posOffset>
          </wp:positionV>
          <wp:extent cx="1692000" cy="734400"/>
          <wp:effectExtent l="0" t="0" r="0" b="2540"/>
          <wp:wrapNone/>
          <wp:docPr id="184053172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736907" name="Graphic 1653736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73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A51600" w14:textId="77777777" w:rsidR="00A25318" w:rsidRDefault="00A253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59C3"/>
    <w:multiLevelType w:val="multilevel"/>
    <w:tmpl w:val="201046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B270F24"/>
    <w:multiLevelType w:val="multilevel"/>
    <w:tmpl w:val="790E8180"/>
    <w:numStyleLink w:val="ETE"/>
  </w:abstractNum>
  <w:abstractNum w:abstractNumId="2" w15:restartNumberingAfterBreak="0">
    <w:nsid w:val="0DA8240D"/>
    <w:multiLevelType w:val="multilevel"/>
    <w:tmpl w:val="2766E4C4"/>
    <w:lvl w:ilvl="0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21F9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6B26FDB"/>
    <w:multiLevelType w:val="hybridMultilevel"/>
    <w:tmpl w:val="FFB09D9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90A16"/>
    <w:multiLevelType w:val="hybridMultilevel"/>
    <w:tmpl w:val="73B20EBC"/>
    <w:lvl w:ilvl="0" w:tplc="8BBE8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91BFA"/>
    <w:multiLevelType w:val="multilevel"/>
    <w:tmpl w:val="0BEC9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6F240D4"/>
    <w:multiLevelType w:val="hybridMultilevel"/>
    <w:tmpl w:val="D820D40E"/>
    <w:lvl w:ilvl="0" w:tplc="AD5AF56C">
      <w:start w:val="1"/>
      <w:numFmt w:val="bullet"/>
      <w:pStyle w:val="BulletParagraph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8" w15:restartNumberingAfterBreak="0">
    <w:nsid w:val="28434324"/>
    <w:multiLevelType w:val="multilevel"/>
    <w:tmpl w:val="790E8180"/>
    <w:numStyleLink w:val="ETE"/>
  </w:abstractNum>
  <w:abstractNum w:abstractNumId="9" w15:restartNumberingAfterBreak="0">
    <w:nsid w:val="2ABF2B2B"/>
    <w:multiLevelType w:val="multilevel"/>
    <w:tmpl w:val="790E8180"/>
    <w:numStyleLink w:val="ETE"/>
  </w:abstractNum>
  <w:abstractNum w:abstractNumId="10" w15:restartNumberingAfterBreak="0">
    <w:nsid w:val="2F1D2004"/>
    <w:multiLevelType w:val="multilevel"/>
    <w:tmpl w:val="790E8180"/>
    <w:numStyleLink w:val="ETE"/>
  </w:abstractNum>
  <w:abstractNum w:abstractNumId="11" w15:restartNumberingAfterBreak="0">
    <w:nsid w:val="31ED19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2D2E78"/>
    <w:multiLevelType w:val="multilevel"/>
    <w:tmpl w:val="790E8180"/>
    <w:numStyleLink w:val="ETE"/>
  </w:abstractNum>
  <w:abstractNum w:abstractNumId="13" w15:restartNumberingAfterBreak="0">
    <w:nsid w:val="32F238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4072750"/>
    <w:multiLevelType w:val="hybridMultilevel"/>
    <w:tmpl w:val="6566747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332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C8618D3"/>
    <w:multiLevelType w:val="hybridMultilevel"/>
    <w:tmpl w:val="044A0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A0539"/>
    <w:multiLevelType w:val="multilevel"/>
    <w:tmpl w:val="790E8180"/>
    <w:numStyleLink w:val="ETE"/>
  </w:abstractNum>
  <w:abstractNum w:abstractNumId="18" w15:restartNumberingAfterBreak="0">
    <w:nsid w:val="41133499"/>
    <w:multiLevelType w:val="multilevel"/>
    <w:tmpl w:val="04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42A493F"/>
    <w:multiLevelType w:val="hybridMultilevel"/>
    <w:tmpl w:val="F202B908"/>
    <w:lvl w:ilvl="0" w:tplc="E756891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74601"/>
    <w:multiLevelType w:val="multilevel"/>
    <w:tmpl w:val="790E8180"/>
    <w:styleLink w:val="ETE"/>
    <w:lvl w:ilvl="0">
      <w:start w:val="1"/>
      <w:numFmt w:val="decimal"/>
      <w:pStyle w:val="ListParagraph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361E42"/>
    <w:multiLevelType w:val="multilevel"/>
    <w:tmpl w:val="BD0E3D2C"/>
    <w:lvl w:ilvl="0">
      <w:start w:val="1"/>
      <w:numFmt w:val="decimal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B176BDE"/>
    <w:multiLevelType w:val="multilevel"/>
    <w:tmpl w:val="9F16B61A"/>
    <w:lvl w:ilvl="0">
      <w:start w:val="1"/>
      <w:numFmt w:val="decimal"/>
      <w:lvlText w:val="%1."/>
      <w:lvlJc w:val="left"/>
      <w:pPr>
        <w:ind w:left="17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firstLine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0064515"/>
    <w:multiLevelType w:val="multilevel"/>
    <w:tmpl w:val="E7FC30B0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104438B"/>
    <w:multiLevelType w:val="multilevel"/>
    <w:tmpl w:val="52EECDBE"/>
    <w:styleLink w:val="Style1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81F2A07"/>
    <w:multiLevelType w:val="hybridMultilevel"/>
    <w:tmpl w:val="D74C35E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D5903"/>
    <w:multiLevelType w:val="multilevel"/>
    <w:tmpl w:val="790E8180"/>
    <w:numStyleLink w:val="ETE"/>
  </w:abstractNum>
  <w:abstractNum w:abstractNumId="27" w15:restartNumberingAfterBreak="0">
    <w:nsid w:val="6C925A3E"/>
    <w:multiLevelType w:val="multilevel"/>
    <w:tmpl w:val="AB28C1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CE1323C"/>
    <w:multiLevelType w:val="multilevel"/>
    <w:tmpl w:val="790E8180"/>
    <w:numStyleLink w:val="ETE"/>
  </w:abstractNum>
  <w:abstractNum w:abstractNumId="29" w15:restartNumberingAfterBreak="0">
    <w:nsid w:val="6ED822C2"/>
    <w:multiLevelType w:val="multilevel"/>
    <w:tmpl w:val="52EECDBE"/>
    <w:numStyleLink w:val="Style1"/>
  </w:abstractNum>
  <w:abstractNum w:abstractNumId="30" w15:restartNumberingAfterBreak="0">
    <w:nsid w:val="707501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1CF4FD0"/>
    <w:multiLevelType w:val="hybridMultilevel"/>
    <w:tmpl w:val="DD6E3E8C"/>
    <w:lvl w:ilvl="0" w:tplc="A0D6B5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F2713"/>
    <w:multiLevelType w:val="multilevel"/>
    <w:tmpl w:val="790E8180"/>
    <w:numStyleLink w:val="ETE"/>
  </w:abstractNum>
  <w:num w:numId="1" w16cid:durableId="171652368">
    <w:abstractNumId w:val="27"/>
  </w:num>
  <w:num w:numId="2" w16cid:durableId="616066124">
    <w:abstractNumId w:val="29"/>
  </w:num>
  <w:num w:numId="3" w16cid:durableId="1858688134">
    <w:abstractNumId w:val="23"/>
  </w:num>
  <w:num w:numId="4" w16cid:durableId="1354452184">
    <w:abstractNumId w:val="24"/>
  </w:num>
  <w:num w:numId="5" w16cid:durableId="8454867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1440198">
    <w:abstractNumId w:val="15"/>
  </w:num>
  <w:num w:numId="7" w16cid:durableId="1688366674">
    <w:abstractNumId w:val="3"/>
  </w:num>
  <w:num w:numId="8" w16cid:durableId="3357648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6559404">
    <w:abstractNumId w:val="0"/>
  </w:num>
  <w:num w:numId="10" w16cid:durableId="12905516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7262366">
    <w:abstractNumId w:val="19"/>
  </w:num>
  <w:num w:numId="12" w16cid:durableId="1615867685">
    <w:abstractNumId w:val="19"/>
    <w:lvlOverride w:ilvl="0">
      <w:startOverride w:val="1"/>
    </w:lvlOverride>
  </w:num>
  <w:num w:numId="13" w16cid:durableId="831798605">
    <w:abstractNumId w:val="11"/>
  </w:num>
  <w:num w:numId="14" w16cid:durableId="1149176601">
    <w:abstractNumId w:val="30"/>
  </w:num>
  <w:num w:numId="15" w16cid:durableId="487943376">
    <w:abstractNumId w:val="8"/>
  </w:num>
  <w:num w:numId="16" w16cid:durableId="929509103">
    <w:abstractNumId w:val="2"/>
  </w:num>
  <w:num w:numId="17" w16cid:durableId="429080878">
    <w:abstractNumId w:val="21"/>
  </w:num>
  <w:num w:numId="18" w16cid:durableId="1731995107">
    <w:abstractNumId w:val="10"/>
  </w:num>
  <w:num w:numId="19" w16cid:durableId="925307502">
    <w:abstractNumId w:val="17"/>
  </w:num>
  <w:num w:numId="20" w16cid:durableId="1037049224">
    <w:abstractNumId w:val="13"/>
  </w:num>
  <w:num w:numId="21" w16cid:durableId="272710296">
    <w:abstractNumId w:val="9"/>
  </w:num>
  <w:num w:numId="22" w16cid:durableId="807013582">
    <w:abstractNumId w:val="26"/>
  </w:num>
  <w:num w:numId="23" w16cid:durableId="2049790679">
    <w:abstractNumId w:val="20"/>
  </w:num>
  <w:num w:numId="24" w16cid:durableId="103112719">
    <w:abstractNumId w:val="28"/>
  </w:num>
  <w:num w:numId="25" w16cid:durableId="618292732">
    <w:abstractNumId w:val="22"/>
  </w:num>
  <w:num w:numId="26" w16cid:durableId="2045251665">
    <w:abstractNumId w:val="12"/>
  </w:num>
  <w:num w:numId="27" w16cid:durableId="832984936">
    <w:abstractNumId w:val="1"/>
  </w:num>
  <w:num w:numId="28" w16cid:durableId="1335256385">
    <w:abstractNumId w:val="18"/>
  </w:num>
  <w:num w:numId="29" w16cid:durableId="1290089674">
    <w:abstractNumId w:val="32"/>
  </w:num>
  <w:num w:numId="30" w16cid:durableId="7962626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80317199">
    <w:abstractNumId w:val="5"/>
  </w:num>
  <w:num w:numId="32" w16cid:durableId="2044479229">
    <w:abstractNumId w:val="7"/>
  </w:num>
  <w:num w:numId="33" w16cid:durableId="1810974492">
    <w:abstractNumId w:val="6"/>
  </w:num>
  <w:num w:numId="34" w16cid:durableId="1654218083">
    <w:abstractNumId w:val="25"/>
  </w:num>
  <w:num w:numId="35" w16cid:durableId="401871461">
    <w:abstractNumId w:val="31"/>
  </w:num>
  <w:num w:numId="36" w16cid:durableId="285165499">
    <w:abstractNumId w:val="16"/>
  </w:num>
  <w:num w:numId="37" w16cid:durableId="1871994113">
    <w:abstractNumId w:val="14"/>
  </w:num>
  <w:num w:numId="38" w16cid:durableId="149247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3D"/>
    <w:rsid w:val="000136CB"/>
    <w:rsid w:val="0002288D"/>
    <w:rsid w:val="00023436"/>
    <w:rsid w:val="00030A70"/>
    <w:rsid w:val="000401CB"/>
    <w:rsid w:val="000618BF"/>
    <w:rsid w:val="000A032A"/>
    <w:rsid w:val="000A5AE5"/>
    <w:rsid w:val="000A72CF"/>
    <w:rsid w:val="000B16AF"/>
    <w:rsid w:val="000C5047"/>
    <w:rsid w:val="000C5A91"/>
    <w:rsid w:val="000D52A5"/>
    <w:rsid w:val="000F71BB"/>
    <w:rsid w:val="0010774D"/>
    <w:rsid w:val="0011399C"/>
    <w:rsid w:val="001244CA"/>
    <w:rsid w:val="00130FA7"/>
    <w:rsid w:val="001406AB"/>
    <w:rsid w:val="00141126"/>
    <w:rsid w:val="0014798C"/>
    <w:rsid w:val="00152935"/>
    <w:rsid w:val="00170A1F"/>
    <w:rsid w:val="00176B1A"/>
    <w:rsid w:val="00181728"/>
    <w:rsid w:val="0018313B"/>
    <w:rsid w:val="0018373A"/>
    <w:rsid w:val="001859E1"/>
    <w:rsid w:val="001C2FEA"/>
    <w:rsid w:val="001D5AB1"/>
    <w:rsid w:val="001E6786"/>
    <w:rsid w:val="001F20ED"/>
    <w:rsid w:val="001F221B"/>
    <w:rsid w:val="00203F94"/>
    <w:rsid w:val="002043F0"/>
    <w:rsid w:val="00223CAE"/>
    <w:rsid w:val="0023608A"/>
    <w:rsid w:val="00260262"/>
    <w:rsid w:val="002750B6"/>
    <w:rsid w:val="00276251"/>
    <w:rsid w:val="00280690"/>
    <w:rsid w:val="002A26B9"/>
    <w:rsid w:val="002A5760"/>
    <w:rsid w:val="002B27A4"/>
    <w:rsid w:val="003066E7"/>
    <w:rsid w:val="003141F1"/>
    <w:rsid w:val="00317D4F"/>
    <w:rsid w:val="00326F74"/>
    <w:rsid w:val="003310AA"/>
    <w:rsid w:val="00333E6B"/>
    <w:rsid w:val="003379F9"/>
    <w:rsid w:val="00344C5B"/>
    <w:rsid w:val="00345EEC"/>
    <w:rsid w:val="003607B1"/>
    <w:rsid w:val="00360C28"/>
    <w:rsid w:val="00367440"/>
    <w:rsid w:val="0037020A"/>
    <w:rsid w:val="00370446"/>
    <w:rsid w:val="00376388"/>
    <w:rsid w:val="00376536"/>
    <w:rsid w:val="00384F65"/>
    <w:rsid w:val="003968D2"/>
    <w:rsid w:val="003B76FB"/>
    <w:rsid w:val="003D6FB9"/>
    <w:rsid w:val="003E27F6"/>
    <w:rsid w:val="003F60DF"/>
    <w:rsid w:val="00402884"/>
    <w:rsid w:val="00404D1B"/>
    <w:rsid w:val="0040560A"/>
    <w:rsid w:val="00406343"/>
    <w:rsid w:val="00414213"/>
    <w:rsid w:val="00414B94"/>
    <w:rsid w:val="00417F5C"/>
    <w:rsid w:val="0042529D"/>
    <w:rsid w:val="00435093"/>
    <w:rsid w:val="00442302"/>
    <w:rsid w:val="004538D9"/>
    <w:rsid w:val="00460C77"/>
    <w:rsid w:val="00475C31"/>
    <w:rsid w:val="00477AC9"/>
    <w:rsid w:val="00485E64"/>
    <w:rsid w:val="004947E9"/>
    <w:rsid w:val="00496B23"/>
    <w:rsid w:val="004A2006"/>
    <w:rsid w:val="004B19AA"/>
    <w:rsid w:val="004B46E0"/>
    <w:rsid w:val="004B4B86"/>
    <w:rsid w:val="004C2C13"/>
    <w:rsid w:val="004C306A"/>
    <w:rsid w:val="004C49A8"/>
    <w:rsid w:val="004E3960"/>
    <w:rsid w:val="004E5ECE"/>
    <w:rsid w:val="004F5D13"/>
    <w:rsid w:val="00516F12"/>
    <w:rsid w:val="00524021"/>
    <w:rsid w:val="00527004"/>
    <w:rsid w:val="0053507E"/>
    <w:rsid w:val="00542E4A"/>
    <w:rsid w:val="005477E6"/>
    <w:rsid w:val="00554F9A"/>
    <w:rsid w:val="005550AE"/>
    <w:rsid w:val="00595D48"/>
    <w:rsid w:val="00597EE7"/>
    <w:rsid w:val="005C52F5"/>
    <w:rsid w:val="005C6084"/>
    <w:rsid w:val="00611703"/>
    <w:rsid w:val="00622BF5"/>
    <w:rsid w:val="00627AEA"/>
    <w:rsid w:val="00637E57"/>
    <w:rsid w:val="006412C1"/>
    <w:rsid w:val="00673D86"/>
    <w:rsid w:val="00677411"/>
    <w:rsid w:val="006803D0"/>
    <w:rsid w:val="00684C2E"/>
    <w:rsid w:val="006904F2"/>
    <w:rsid w:val="0069232A"/>
    <w:rsid w:val="006954AD"/>
    <w:rsid w:val="006D0D04"/>
    <w:rsid w:val="006D193F"/>
    <w:rsid w:val="006D4BC8"/>
    <w:rsid w:val="006D6AC3"/>
    <w:rsid w:val="006E595B"/>
    <w:rsid w:val="006F0538"/>
    <w:rsid w:val="006F2617"/>
    <w:rsid w:val="006F685A"/>
    <w:rsid w:val="006F77BE"/>
    <w:rsid w:val="00706746"/>
    <w:rsid w:val="00706CC3"/>
    <w:rsid w:val="0071454C"/>
    <w:rsid w:val="00716706"/>
    <w:rsid w:val="00724D1B"/>
    <w:rsid w:val="00753813"/>
    <w:rsid w:val="00756512"/>
    <w:rsid w:val="0076167C"/>
    <w:rsid w:val="00763679"/>
    <w:rsid w:val="0077247B"/>
    <w:rsid w:val="007A2C51"/>
    <w:rsid w:val="007B1289"/>
    <w:rsid w:val="007C668E"/>
    <w:rsid w:val="007C7675"/>
    <w:rsid w:val="007D75CA"/>
    <w:rsid w:val="007F17C2"/>
    <w:rsid w:val="007F7674"/>
    <w:rsid w:val="008119F5"/>
    <w:rsid w:val="00813FE9"/>
    <w:rsid w:val="00834A86"/>
    <w:rsid w:val="00841521"/>
    <w:rsid w:val="00852B48"/>
    <w:rsid w:val="00853F2A"/>
    <w:rsid w:val="00870E88"/>
    <w:rsid w:val="00877613"/>
    <w:rsid w:val="0088074F"/>
    <w:rsid w:val="00881395"/>
    <w:rsid w:val="0089656E"/>
    <w:rsid w:val="008C0246"/>
    <w:rsid w:val="008C626C"/>
    <w:rsid w:val="008C6649"/>
    <w:rsid w:val="008D05F3"/>
    <w:rsid w:val="008E3242"/>
    <w:rsid w:val="008F148E"/>
    <w:rsid w:val="008F7BD1"/>
    <w:rsid w:val="009049A8"/>
    <w:rsid w:val="00911CCF"/>
    <w:rsid w:val="009127A8"/>
    <w:rsid w:val="009209BA"/>
    <w:rsid w:val="009244D9"/>
    <w:rsid w:val="0093753D"/>
    <w:rsid w:val="0094501D"/>
    <w:rsid w:val="009632BC"/>
    <w:rsid w:val="00967C46"/>
    <w:rsid w:val="00982937"/>
    <w:rsid w:val="009909B1"/>
    <w:rsid w:val="00994E77"/>
    <w:rsid w:val="0099749F"/>
    <w:rsid w:val="009A5175"/>
    <w:rsid w:val="009B4D1E"/>
    <w:rsid w:val="009C1DB7"/>
    <w:rsid w:val="009C34E6"/>
    <w:rsid w:val="009D01F4"/>
    <w:rsid w:val="009D3189"/>
    <w:rsid w:val="009D389B"/>
    <w:rsid w:val="009E1A22"/>
    <w:rsid w:val="00A136CA"/>
    <w:rsid w:val="00A24E78"/>
    <w:rsid w:val="00A25318"/>
    <w:rsid w:val="00A33B6F"/>
    <w:rsid w:val="00A560CD"/>
    <w:rsid w:val="00A60114"/>
    <w:rsid w:val="00A6207E"/>
    <w:rsid w:val="00A70E08"/>
    <w:rsid w:val="00A76377"/>
    <w:rsid w:val="00A97092"/>
    <w:rsid w:val="00AA5E23"/>
    <w:rsid w:val="00AC039B"/>
    <w:rsid w:val="00AC6D81"/>
    <w:rsid w:val="00AF6FDD"/>
    <w:rsid w:val="00B06982"/>
    <w:rsid w:val="00B11D96"/>
    <w:rsid w:val="00B40B24"/>
    <w:rsid w:val="00B545BE"/>
    <w:rsid w:val="00B63543"/>
    <w:rsid w:val="00B65CFC"/>
    <w:rsid w:val="00B72CDB"/>
    <w:rsid w:val="00B74546"/>
    <w:rsid w:val="00B82DB9"/>
    <w:rsid w:val="00B90590"/>
    <w:rsid w:val="00BB48FC"/>
    <w:rsid w:val="00BC5523"/>
    <w:rsid w:val="00BC581D"/>
    <w:rsid w:val="00BE095B"/>
    <w:rsid w:val="00BF2CF7"/>
    <w:rsid w:val="00C01684"/>
    <w:rsid w:val="00C01743"/>
    <w:rsid w:val="00C10C83"/>
    <w:rsid w:val="00C16233"/>
    <w:rsid w:val="00C16839"/>
    <w:rsid w:val="00C3415A"/>
    <w:rsid w:val="00C40742"/>
    <w:rsid w:val="00C47BCB"/>
    <w:rsid w:val="00C50B38"/>
    <w:rsid w:val="00C62B5D"/>
    <w:rsid w:val="00C7793A"/>
    <w:rsid w:val="00C9643A"/>
    <w:rsid w:val="00C96F0D"/>
    <w:rsid w:val="00CC1D5D"/>
    <w:rsid w:val="00CC5914"/>
    <w:rsid w:val="00CF649B"/>
    <w:rsid w:val="00CF79F6"/>
    <w:rsid w:val="00CF7AB7"/>
    <w:rsid w:val="00D02174"/>
    <w:rsid w:val="00D03DDB"/>
    <w:rsid w:val="00D12779"/>
    <w:rsid w:val="00D22363"/>
    <w:rsid w:val="00D345F2"/>
    <w:rsid w:val="00D465DD"/>
    <w:rsid w:val="00D474D9"/>
    <w:rsid w:val="00D560EE"/>
    <w:rsid w:val="00D65563"/>
    <w:rsid w:val="00D74397"/>
    <w:rsid w:val="00DA1A29"/>
    <w:rsid w:val="00DA3D69"/>
    <w:rsid w:val="00DA4451"/>
    <w:rsid w:val="00DB6158"/>
    <w:rsid w:val="00DC549A"/>
    <w:rsid w:val="00DD18F2"/>
    <w:rsid w:val="00DD1D65"/>
    <w:rsid w:val="00E02D6C"/>
    <w:rsid w:val="00E12163"/>
    <w:rsid w:val="00E146A3"/>
    <w:rsid w:val="00E14D6B"/>
    <w:rsid w:val="00E21403"/>
    <w:rsid w:val="00E24CBD"/>
    <w:rsid w:val="00E27F96"/>
    <w:rsid w:val="00E42131"/>
    <w:rsid w:val="00E42430"/>
    <w:rsid w:val="00E46DC8"/>
    <w:rsid w:val="00E47AD2"/>
    <w:rsid w:val="00E5673C"/>
    <w:rsid w:val="00E64F8A"/>
    <w:rsid w:val="00E776CD"/>
    <w:rsid w:val="00E9558A"/>
    <w:rsid w:val="00EA7524"/>
    <w:rsid w:val="00EB3BD6"/>
    <w:rsid w:val="00EB651B"/>
    <w:rsid w:val="00EC3DE9"/>
    <w:rsid w:val="00EE103D"/>
    <w:rsid w:val="00EF3C13"/>
    <w:rsid w:val="00EF7F34"/>
    <w:rsid w:val="00F0707A"/>
    <w:rsid w:val="00F379FE"/>
    <w:rsid w:val="00F42201"/>
    <w:rsid w:val="00F628DB"/>
    <w:rsid w:val="00F73BCD"/>
    <w:rsid w:val="00F8404F"/>
    <w:rsid w:val="00F93553"/>
    <w:rsid w:val="00F94D38"/>
    <w:rsid w:val="00FA26A9"/>
    <w:rsid w:val="00FA34EF"/>
    <w:rsid w:val="00FB6AEC"/>
    <w:rsid w:val="00FC33A3"/>
    <w:rsid w:val="00FC62B3"/>
    <w:rsid w:val="00FD1859"/>
    <w:rsid w:val="00FD2DA7"/>
    <w:rsid w:val="00FD59DE"/>
    <w:rsid w:val="00FE2342"/>
    <w:rsid w:val="00FE47FC"/>
    <w:rsid w:val="00FE6053"/>
    <w:rsid w:val="054FAA69"/>
    <w:rsid w:val="13D4D123"/>
    <w:rsid w:val="184380AD"/>
    <w:rsid w:val="1D464E88"/>
    <w:rsid w:val="22294563"/>
    <w:rsid w:val="33669DFF"/>
    <w:rsid w:val="381174D8"/>
    <w:rsid w:val="4B83BD53"/>
    <w:rsid w:val="5D0AC704"/>
    <w:rsid w:val="73F4C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142588"/>
  <w15:chartTrackingRefBased/>
  <w15:docId w15:val="{38B200A6-E2BC-410C-9BE0-4D1A29B8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DA1A29"/>
    <w:pPr>
      <w:spacing w:line="295" w:lineRule="auto"/>
    </w:pPr>
  </w:style>
  <w:style w:type="paragraph" w:styleId="Heading1">
    <w:name w:val="heading 1"/>
    <w:next w:val="Normal"/>
    <w:link w:val="Heading1Char"/>
    <w:autoRedefine/>
    <w:uiPriority w:val="9"/>
    <w:qFormat/>
    <w:rsid w:val="00A6207E"/>
    <w:pPr>
      <w:outlineLvl w:val="0"/>
    </w:pPr>
    <w:rPr>
      <w:rFonts w:asciiTheme="majorHAnsi" w:hAnsiTheme="majorHAnsi"/>
      <w:b/>
      <w:noProof/>
      <w:color w:val="F28F19"/>
      <w:sz w:val="36"/>
      <w:szCs w:val="40"/>
      <w:lang w:val="en-US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DA1A29"/>
    <w:pPr>
      <w:spacing w:after="120"/>
      <w:outlineLvl w:val="1"/>
    </w:pPr>
    <w:rPr>
      <w:bCs/>
      <w:color w:val="10A6DF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E1A22"/>
    <w:pPr>
      <w:keepNext/>
      <w:keepLines/>
      <w:spacing w:before="160" w:after="80"/>
      <w:outlineLvl w:val="2"/>
    </w:pPr>
    <w:rPr>
      <w:rFonts w:eastAsiaTheme="majorEastAsia" w:cstheme="majorBidi"/>
      <w:color w:val="980F1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80F1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22"/>
    <w:pPr>
      <w:keepNext/>
      <w:keepLines/>
      <w:spacing w:before="80" w:after="40"/>
      <w:outlineLvl w:val="4"/>
    </w:pPr>
    <w:rPr>
      <w:rFonts w:eastAsiaTheme="majorEastAsia" w:cstheme="majorBidi"/>
      <w:color w:val="980F1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07E"/>
    <w:rPr>
      <w:rFonts w:asciiTheme="majorHAnsi" w:hAnsiTheme="majorHAnsi"/>
      <w:b/>
      <w:noProof/>
      <w:color w:val="F28F19"/>
      <w:sz w:val="36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A1A29"/>
    <w:rPr>
      <w:rFonts w:asciiTheme="majorHAnsi" w:hAnsiTheme="majorHAnsi"/>
      <w:b/>
      <w:bCs/>
      <w:noProof/>
      <w:color w:val="10A6DF"/>
      <w:sz w:val="28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9F6"/>
    <w:rPr>
      <w:rFonts w:eastAsiaTheme="majorEastAsia" w:cstheme="majorBidi"/>
      <w:color w:val="980F1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9F6"/>
    <w:rPr>
      <w:rFonts w:eastAsiaTheme="majorEastAsia" w:cstheme="majorBidi"/>
      <w:i/>
      <w:iCs/>
      <w:color w:val="980F1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9F6"/>
    <w:rPr>
      <w:rFonts w:eastAsiaTheme="majorEastAsia" w:cstheme="majorBidi"/>
      <w:color w:val="980F1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9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9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9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9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A1A29"/>
    <w:pPr>
      <w:spacing w:after="80"/>
      <w:contextualSpacing/>
    </w:pPr>
    <w:rPr>
      <w:rFonts w:eastAsiaTheme="majorEastAsia" w:cstheme="majorBidi"/>
      <w:b/>
      <w:color w:val="3E415B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A29"/>
    <w:rPr>
      <w:rFonts w:eastAsiaTheme="majorEastAsia" w:cstheme="majorBidi"/>
      <w:b/>
      <w:color w:val="3E415B"/>
      <w:spacing w:val="-10"/>
      <w:kern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F79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CF79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9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6803D0"/>
    <w:pPr>
      <w:numPr>
        <w:numId w:val="29"/>
      </w:numPr>
      <w:contextualSpacing/>
    </w:pPr>
  </w:style>
  <w:style w:type="character" w:styleId="IntenseEmphasis">
    <w:name w:val="Intense Emphasis"/>
    <w:basedOn w:val="DefaultParagraphFont"/>
    <w:uiPriority w:val="21"/>
    <w:rsid w:val="00CF79F6"/>
    <w:rPr>
      <w:i/>
      <w:iCs/>
      <w:color w:val="980F1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F79F6"/>
    <w:pPr>
      <w:pBdr>
        <w:top w:val="single" w:sz="4" w:space="10" w:color="980F15" w:themeColor="accent1" w:themeShade="BF"/>
        <w:bottom w:val="single" w:sz="4" w:space="10" w:color="980F15" w:themeColor="accent1" w:themeShade="BF"/>
      </w:pBdr>
      <w:spacing w:before="360" w:after="360"/>
      <w:ind w:left="864" w:right="864"/>
      <w:jc w:val="center"/>
    </w:pPr>
    <w:rPr>
      <w:i/>
      <w:iCs/>
      <w:color w:val="980F1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9F6"/>
    <w:rPr>
      <w:i/>
      <w:iCs/>
      <w:color w:val="980F15" w:themeColor="accent1" w:themeShade="BF"/>
    </w:rPr>
  </w:style>
  <w:style w:type="character" w:styleId="IntenseReference">
    <w:name w:val="Intense Reference"/>
    <w:basedOn w:val="DefaultParagraphFont"/>
    <w:uiPriority w:val="32"/>
    <w:rsid w:val="00CF79F6"/>
    <w:rPr>
      <w:b/>
      <w:bCs/>
      <w:smallCaps/>
      <w:color w:val="980F15" w:themeColor="accent1" w:themeShade="BF"/>
      <w:spacing w:val="5"/>
    </w:rPr>
  </w:style>
  <w:style w:type="numbering" w:customStyle="1" w:styleId="Style1">
    <w:name w:val="Style1"/>
    <w:uiPriority w:val="99"/>
    <w:rsid w:val="009E1A22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18313B"/>
    <w:rPr>
      <w:color w:val="24599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1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3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13B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183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13B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18313B"/>
    <w:rPr>
      <w:rFonts w:ascii="Proxima Nova Light" w:hAnsi="Proxima Nova Light"/>
      <w:b w:val="0"/>
      <w:i w:val="0"/>
      <w:sz w:val="13"/>
    </w:rPr>
  </w:style>
  <w:style w:type="paragraph" w:customStyle="1" w:styleId="HeaderTitle">
    <w:name w:val="Header Title"/>
    <w:basedOn w:val="Normal"/>
    <w:qFormat/>
    <w:rsid w:val="00170A1F"/>
    <w:pPr>
      <w:spacing w:line="216" w:lineRule="auto"/>
    </w:pPr>
    <w:rPr>
      <w:rFonts w:ascii="Proxima Nova Black" w:hAnsi="Proxima Nova Black" w:cs="Times New Roman (Body CS)"/>
      <w:b/>
      <w:bCs/>
      <w:caps/>
      <w:color w:val="3C405C" w:themeColor="text2"/>
      <w:sz w:val="48"/>
      <w:szCs w:val="48"/>
      <w:lang w:val="en-US"/>
    </w:rPr>
  </w:style>
  <w:style w:type="numbering" w:customStyle="1" w:styleId="ETE">
    <w:name w:val="ETE"/>
    <w:uiPriority w:val="99"/>
    <w:rsid w:val="001F20ED"/>
    <w:pPr>
      <w:numPr>
        <w:numId w:val="23"/>
      </w:numPr>
    </w:pPr>
  </w:style>
  <w:style w:type="numbering" w:customStyle="1" w:styleId="CurrentList1">
    <w:name w:val="Current List1"/>
    <w:uiPriority w:val="99"/>
    <w:rsid w:val="00EF3C13"/>
    <w:pPr>
      <w:numPr>
        <w:numId w:val="28"/>
      </w:numPr>
    </w:pPr>
  </w:style>
  <w:style w:type="paragraph" w:styleId="Revision">
    <w:name w:val="Revision"/>
    <w:hidden/>
    <w:uiPriority w:val="99"/>
    <w:semiHidden/>
    <w:rsid w:val="008E3242"/>
    <w:rPr>
      <w:sz w:val="20"/>
    </w:rPr>
  </w:style>
  <w:style w:type="paragraph" w:customStyle="1" w:styleId="BulletParagraph">
    <w:name w:val="Bullet Paragraph"/>
    <w:basedOn w:val="ListParagraph"/>
    <w:qFormat/>
    <w:rsid w:val="008E3242"/>
    <w:pPr>
      <w:numPr>
        <w:numId w:val="32"/>
      </w:numPr>
    </w:pPr>
  </w:style>
  <w:style w:type="paragraph" w:styleId="BodyText">
    <w:name w:val="Body Text"/>
    <w:basedOn w:val="Normal"/>
    <w:link w:val="BodyTextChar"/>
    <w:uiPriority w:val="1"/>
    <w:qFormat/>
    <w:rsid w:val="00877613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77613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3D8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3D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3D8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406AB"/>
    <w:rPr>
      <w:color w:val="24599B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7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\AppData\Local\Microsoft\Windows\INetCache\Content.Outlook\S8YZ41GB\240505%20Template%20Press%20Release.dotx" TargetMode="External"/></Relationships>
</file>

<file path=word/theme/theme1.xml><?xml version="1.0" encoding="utf-8"?>
<a:theme xmlns:a="http://schemas.openxmlformats.org/drawingml/2006/main" name="Office Theme">
  <a:themeElements>
    <a:clrScheme name="ETE">
      <a:dk1>
        <a:srgbClr val="000000"/>
      </a:dk1>
      <a:lt1>
        <a:srgbClr val="FFFFFF"/>
      </a:lt1>
      <a:dk2>
        <a:srgbClr val="3C405C"/>
      </a:dk2>
      <a:lt2>
        <a:srgbClr val="E7E6E6"/>
      </a:lt2>
      <a:accent1>
        <a:srgbClr val="CC141C"/>
      </a:accent1>
      <a:accent2>
        <a:srgbClr val="1EA5DD"/>
      </a:accent2>
      <a:accent3>
        <a:srgbClr val="F28F1A"/>
      </a:accent3>
      <a:accent4>
        <a:srgbClr val="3C405C"/>
      </a:accent4>
      <a:accent5>
        <a:srgbClr val="8059AB"/>
      </a:accent5>
      <a:accent6>
        <a:srgbClr val="CCB8ED"/>
      </a:accent6>
      <a:hlink>
        <a:srgbClr val="24599B"/>
      </a:hlink>
      <a:folHlink>
        <a:srgbClr val="24599B"/>
      </a:folHlink>
    </a:clrScheme>
    <a:fontScheme name="Arial">
      <a:majorFont>
        <a:latin typeface="Proxima Nova Bold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Proxima Nova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D82AEB3FDB043968D2B2007D4E595" ma:contentTypeVersion="13" ma:contentTypeDescription="Een nieuw document maken." ma:contentTypeScope="" ma:versionID="9fa459374ead0a0a9a9d4adc6affcb85">
  <xsd:schema xmlns:xsd="http://www.w3.org/2001/XMLSchema" xmlns:xs="http://www.w3.org/2001/XMLSchema" xmlns:p="http://schemas.microsoft.com/office/2006/metadata/properties" xmlns:ns2="a3e1d767-2c6d-4a60-9f9b-39869eb76eb5" xmlns:ns3="9b67b9c4-42b2-4457-9277-040dbc3c40eb" targetNamespace="http://schemas.microsoft.com/office/2006/metadata/properties" ma:root="true" ma:fieldsID="8547c237702ab621d1900261d762b0e4" ns2:_="" ns3:_="">
    <xsd:import namespace="a3e1d767-2c6d-4a60-9f9b-39869eb76eb5"/>
    <xsd:import namespace="9b67b9c4-42b2-4457-9277-040dbc3c40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1d767-2c6d-4a60-9f9b-39869eb76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2d639ec-2a62-4f10-a200-6ef7b85c83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7b9c4-42b2-4457-9277-040dbc3c40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ef1fa7-26ae-49ca-91a9-9441c9dcf4f8}" ma:internalName="TaxCatchAll" ma:showField="CatchAllData" ma:web="9b67b9c4-42b2-4457-9277-040dbc3c40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e1d767-2c6d-4a60-9f9b-39869eb76eb5">
      <Terms xmlns="http://schemas.microsoft.com/office/infopath/2007/PartnerControls"/>
    </lcf76f155ced4ddcb4097134ff3c332f>
    <TaxCatchAll xmlns="9b67b9c4-42b2-4457-9277-040dbc3c40e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003A90-2DD4-41F1-9739-1F6CB2AFD7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925F54-1325-4A66-A279-542A87344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1d767-2c6d-4a60-9f9b-39869eb76eb5"/>
    <ds:schemaRef ds:uri="9b67b9c4-42b2-4457-9277-040dbc3c4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E03611-E4BE-420F-88BE-4B4018A22783}">
  <ds:schemaRefs>
    <ds:schemaRef ds:uri="http://schemas.microsoft.com/office/2006/metadata/properties"/>
    <ds:schemaRef ds:uri="http://schemas.microsoft.com/office/infopath/2007/PartnerControls"/>
    <ds:schemaRef ds:uri="a3e1d767-2c6d-4a60-9f9b-39869eb76eb5"/>
    <ds:schemaRef ds:uri="9b67b9c4-42b2-4457-9277-040dbc3c40eb"/>
  </ds:schemaRefs>
</ds:datastoreItem>
</file>

<file path=customXml/itemProps4.xml><?xml version="1.0" encoding="utf-8"?>
<ds:datastoreItem xmlns:ds="http://schemas.openxmlformats.org/officeDocument/2006/customXml" ds:itemID="{8789C4DB-7D5E-476B-A0AC-B5655C6D00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240505 Template Press Release</Template>
  <TotalTime>1</TotalTime>
  <Pages>2</Pages>
  <Words>173</Words>
  <Characters>989</Characters>
  <Application>Microsoft Office Word</Application>
  <DocSecurity>0</DocSecurity>
  <Lines>8</Lines>
  <Paragraphs>2</Paragraphs>
  <ScaleCrop>false</ScaleCrop>
  <Manager/>
  <Company/>
  <LinksUpToDate>false</LinksUpToDate>
  <CharactersWithSpaces>1160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Copley</dc:creator>
  <cp:keywords/>
  <dc:description/>
  <cp:lastModifiedBy>Jeanette Jansen</cp:lastModifiedBy>
  <cp:revision>3</cp:revision>
  <cp:lastPrinted>2024-09-04T08:22:00Z</cp:lastPrinted>
  <dcterms:created xsi:type="dcterms:W3CDTF">2025-09-17T08:29:00Z</dcterms:created>
  <dcterms:modified xsi:type="dcterms:W3CDTF">2025-09-17T08:29:00Z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0x010100478D82AEB3FDB043968D2B2007D4E595</vt:lpwstr>
  </property>
  <property fmtid="{D5CDD505-2E9C-101B-9397-08002B2CF9AE}" pid="3" name="MediaServiceImageTags">
    <vt:lpwstr/>
  </property>
</Properties>
</file>